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AB81F" w14:textId="123B5801" w:rsidR="00E538E2" w:rsidRDefault="00CD1C61">
      <w:pPr>
        <w:rPr>
          <w:rFonts w:asciiTheme="majorHAnsi" w:hAnsiTheme="majorHAnsi"/>
          <w:lang w:val="en-GB"/>
        </w:rPr>
      </w:pPr>
      <w:r w:rsidRPr="009B4704">
        <w:rPr>
          <w:rFonts w:asciiTheme="majorHAnsi" w:hAnsiTheme="majorHAnsi"/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 wp14:anchorId="45FAB861" wp14:editId="09ABD7D6">
            <wp:simplePos x="0" y="0"/>
            <wp:positionH relativeFrom="page">
              <wp:posOffset>215265</wp:posOffset>
            </wp:positionH>
            <wp:positionV relativeFrom="paragraph">
              <wp:posOffset>-268605</wp:posOffset>
            </wp:positionV>
            <wp:extent cx="1095375" cy="1044575"/>
            <wp:effectExtent l="0" t="0" r="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U_Logo_AW_CMYK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4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DDF4A" w14:textId="77777777" w:rsidR="00CD1C61" w:rsidRDefault="00CD1C61" w:rsidP="00C12F4E">
      <w:pPr>
        <w:jc w:val="right"/>
        <w:rPr>
          <w:rFonts w:asciiTheme="majorHAnsi" w:hAnsiTheme="majorHAnsi"/>
          <w:lang w:val="en-GB"/>
        </w:rPr>
      </w:pPr>
    </w:p>
    <w:p w14:paraId="0F777AEB" w14:textId="02735DE4" w:rsidR="00CD1C61" w:rsidRPr="005031F7" w:rsidRDefault="005031F7" w:rsidP="005031F7">
      <w:pPr>
        <w:ind w:left="993"/>
        <w:jc w:val="center"/>
        <w:rPr>
          <w:rFonts w:asciiTheme="majorHAnsi" w:hAnsiTheme="majorHAnsi"/>
          <w:b/>
          <w:bCs/>
          <w:sz w:val="32"/>
          <w:szCs w:val="32"/>
          <w:u w:val="single"/>
          <w:lang w:val="en-GB"/>
        </w:rPr>
      </w:pPr>
      <w:r w:rsidRPr="005031F7">
        <w:rPr>
          <w:rFonts w:asciiTheme="majorHAnsi" w:hAnsiTheme="majorHAnsi"/>
          <w:b/>
          <w:bCs/>
          <w:sz w:val="32"/>
          <w:szCs w:val="32"/>
          <w:u w:val="single"/>
          <w:lang w:val="en-GB"/>
        </w:rPr>
        <w:t>District Industrial Action Hardship Application Form</w:t>
      </w:r>
    </w:p>
    <w:p w14:paraId="7A1DAC63" w14:textId="77777777" w:rsidR="00CD1C61" w:rsidRDefault="00CD1C61" w:rsidP="00C12F4E">
      <w:pPr>
        <w:jc w:val="right"/>
        <w:rPr>
          <w:rFonts w:asciiTheme="majorHAnsi" w:hAnsiTheme="majorHAnsi"/>
          <w:lang w:val="en-GB"/>
        </w:rPr>
      </w:pPr>
    </w:p>
    <w:p w14:paraId="035FC015" w14:textId="107D70B9" w:rsidR="00F36DFD" w:rsidRPr="005031F7" w:rsidRDefault="000D2F38" w:rsidP="005031F7">
      <w:pPr>
        <w:ind w:left="993"/>
        <w:jc w:val="center"/>
        <w:rPr>
          <w:rFonts w:asciiTheme="majorHAnsi" w:hAnsiTheme="majorHAnsi"/>
          <w:b/>
          <w:bCs/>
          <w:color w:val="0000FF"/>
          <w:sz w:val="22"/>
          <w:szCs w:val="22"/>
          <w:lang w:val="en-GB"/>
        </w:rPr>
      </w:pPr>
      <w:r w:rsidRPr="005031F7">
        <w:rPr>
          <w:rFonts w:asciiTheme="majorHAnsi" w:hAnsiTheme="majorHAnsi"/>
          <w:b/>
          <w:bCs/>
          <w:color w:val="0000FF"/>
          <w:sz w:val="22"/>
          <w:szCs w:val="22"/>
          <w:lang w:val="en-GB"/>
        </w:rPr>
        <w:t xml:space="preserve">Payment must be in accordance with Regulation </w:t>
      </w:r>
      <w:r w:rsidR="00283F83" w:rsidRPr="005031F7">
        <w:rPr>
          <w:rFonts w:asciiTheme="majorHAnsi" w:hAnsiTheme="majorHAnsi"/>
          <w:b/>
          <w:bCs/>
          <w:color w:val="0000FF"/>
          <w:sz w:val="22"/>
          <w:szCs w:val="22"/>
          <w:lang w:val="en-GB"/>
        </w:rPr>
        <w:t>43</w:t>
      </w:r>
      <w:r w:rsidRPr="005031F7">
        <w:rPr>
          <w:rFonts w:asciiTheme="majorHAnsi" w:hAnsiTheme="majorHAnsi"/>
          <w:b/>
          <w:bCs/>
          <w:color w:val="0000FF"/>
          <w:sz w:val="22"/>
          <w:szCs w:val="22"/>
          <w:lang w:val="en-GB"/>
        </w:rPr>
        <w:t xml:space="preserve"> of the </w:t>
      </w:r>
      <w:r w:rsidR="008A428D" w:rsidRPr="005031F7">
        <w:rPr>
          <w:rFonts w:asciiTheme="majorHAnsi" w:hAnsiTheme="majorHAnsi"/>
          <w:b/>
          <w:bCs/>
          <w:color w:val="0000FF"/>
          <w:sz w:val="22"/>
          <w:szCs w:val="22"/>
          <w:lang w:val="en-GB"/>
        </w:rPr>
        <w:t>Local Financial Regulations</w:t>
      </w:r>
    </w:p>
    <w:p w14:paraId="52B149E2" w14:textId="77777777" w:rsidR="00F36DFD" w:rsidRPr="009B4704" w:rsidRDefault="00F36DFD">
      <w:pPr>
        <w:rPr>
          <w:rFonts w:asciiTheme="majorHAnsi" w:hAnsiTheme="majorHAnsi"/>
          <w:lang w:val="en-GB"/>
        </w:rPr>
      </w:pPr>
    </w:p>
    <w:p w14:paraId="45FAB836" w14:textId="59323616" w:rsidR="00E538E2" w:rsidRDefault="00E538E2">
      <w:pPr>
        <w:rPr>
          <w:rFonts w:asciiTheme="majorHAnsi" w:hAnsiTheme="majorHAnsi"/>
          <w:lang w:val="en-GB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4819"/>
        <w:gridCol w:w="2552"/>
        <w:gridCol w:w="2410"/>
      </w:tblGrid>
      <w:tr w:rsidR="00215B07" w:rsidRPr="009B4704" w14:paraId="0D013E88" w14:textId="77777777" w:rsidTr="001969C0">
        <w:trPr>
          <w:trHeight w:val="582"/>
        </w:trPr>
        <w:tc>
          <w:tcPr>
            <w:tcW w:w="959" w:type="dxa"/>
            <w:vAlign w:val="center"/>
          </w:tcPr>
          <w:p w14:paraId="7C87D081" w14:textId="77777777" w:rsidR="00215B07" w:rsidRPr="001969C0" w:rsidRDefault="00215B07" w:rsidP="00D478FD">
            <w:pPr>
              <w:pStyle w:val="Labels"/>
              <w:tabs>
                <w:tab w:val="left" w:pos="3240"/>
              </w:tabs>
              <w:rPr>
                <w:rFonts w:asciiTheme="majorHAnsi" w:hAnsiTheme="majorHAnsi"/>
                <w:b/>
                <w:sz w:val="22"/>
                <w:szCs w:val="22"/>
                <w:lang w:val="en-GB"/>
              </w:rPr>
            </w:pPr>
            <w:r w:rsidRPr="001969C0">
              <w:rPr>
                <w:rFonts w:asciiTheme="majorHAnsi" w:hAnsiTheme="majorHAnsi"/>
                <w:b/>
                <w:sz w:val="22"/>
                <w:szCs w:val="22"/>
                <w:lang w:val="en-GB"/>
              </w:rPr>
              <w:t>Name</w:t>
            </w:r>
          </w:p>
        </w:tc>
        <w:tc>
          <w:tcPr>
            <w:tcW w:w="4819" w:type="dxa"/>
            <w:vAlign w:val="center"/>
          </w:tcPr>
          <w:p w14:paraId="0156E991" w14:textId="53C0E2EE" w:rsidR="00215B07" w:rsidRPr="009B4704" w:rsidRDefault="00215B07" w:rsidP="00D478FD">
            <w:pPr>
              <w:pStyle w:val="Labels"/>
              <w:tabs>
                <w:tab w:val="left" w:pos="3240"/>
              </w:tabs>
              <w:jc w:val="center"/>
              <w:rPr>
                <w:rFonts w:asciiTheme="majorHAnsi" w:hAnsiTheme="majorHAnsi"/>
                <w:b/>
                <w:sz w:val="24"/>
                <w:szCs w:val="24"/>
                <w:lang w:val="en-GB"/>
              </w:rPr>
            </w:pPr>
          </w:p>
        </w:tc>
        <w:tc>
          <w:tcPr>
            <w:tcW w:w="2552" w:type="dxa"/>
            <w:vAlign w:val="center"/>
          </w:tcPr>
          <w:p w14:paraId="7E4B0729" w14:textId="080C8103" w:rsidR="00215B07" w:rsidRPr="001969C0" w:rsidRDefault="00215B07" w:rsidP="00D478FD">
            <w:pPr>
              <w:pStyle w:val="Labels"/>
              <w:tabs>
                <w:tab w:val="left" w:pos="3240"/>
              </w:tabs>
              <w:rPr>
                <w:rFonts w:asciiTheme="majorHAnsi" w:hAnsiTheme="majorHAnsi"/>
                <w:b/>
                <w:sz w:val="22"/>
                <w:szCs w:val="22"/>
                <w:lang w:val="en-GB"/>
              </w:rPr>
            </w:pPr>
            <w:r w:rsidRPr="001969C0">
              <w:rPr>
                <w:rFonts w:asciiTheme="majorHAnsi" w:hAnsiTheme="majorHAnsi"/>
                <w:b/>
                <w:sz w:val="22"/>
                <w:szCs w:val="22"/>
                <w:lang w:val="en-GB"/>
              </w:rPr>
              <w:t>Date(s) of strike action</w:t>
            </w:r>
          </w:p>
        </w:tc>
        <w:tc>
          <w:tcPr>
            <w:tcW w:w="2410" w:type="dxa"/>
            <w:vAlign w:val="center"/>
          </w:tcPr>
          <w:p w14:paraId="1F5EA589" w14:textId="77777777" w:rsidR="00215B07" w:rsidRPr="009B4704" w:rsidRDefault="00215B07" w:rsidP="00D478FD">
            <w:pPr>
              <w:tabs>
                <w:tab w:val="left" w:pos="3240"/>
              </w:tabs>
              <w:rPr>
                <w:rFonts w:asciiTheme="majorHAnsi" w:hAnsiTheme="majorHAnsi"/>
                <w:lang w:val="en-GB"/>
              </w:rPr>
            </w:pPr>
          </w:p>
        </w:tc>
      </w:tr>
      <w:tr w:rsidR="00215B07" w:rsidRPr="009B4704" w14:paraId="5739F480" w14:textId="77777777" w:rsidTr="001969C0">
        <w:trPr>
          <w:trHeight w:val="582"/>
        </w:trPr>
        <w:tc>
          <w:tcPr>
            <w:tcW w:w="959" w:type="dxa"/>
            <w:vAlign w:val="center"/>
          </w:tcPr>
          <w:p w14:paraId="03C89F02" w14:textId="27CB99D3" w:rsidR="00215B07" w:rsidRPr="001969C0" w:rsidRDefault="00215B07" w:rsidP="00D478FD">
            <w:pPr>
              <w:pStyle w:val="Labels"/>
              <w:tabs>
                <w:tab w:val="left" w:pos="3240"/>
              </w:tabs>
              <w:rPr>
                <w:rFonts w:asciiTheme="majorHAnsi" w:hAnsiTheme="majorHAnsi"/>
                <w:b/>
                <w:sz w:val="22"/>
                <w:szCs w:val="22"/>
                <w:lang w:val="en-GB"/>
              </w:rPr>
            </w:pPr>
            <w:r w:rsidRPr="001969C0">
              <w:rPr>
                <w:rFonts w:asciiTheme="majorHAnsi" w:hAnsiTheme="majorHAnsi"/>
                <w:b/>
                <w:sz w:val="22"/>
                <w:szCs w:val="22"/>
                <w:lang w:val="en-GB"/>
              </w:rPr>
              <w:t>School</w:t>
            </w:r>
          </w:p>
        </w:tc>
        <w:tc>
          <w:tcPr>
            <w:tcW w:w="4819" w:type="dxa"/>
            <w:vAlign w:val="center"/>
          </w:tcPr>
          <w:p w14:paraId="4288BAA9" w14:textId="55C96730" w:rsidR="00215B07" w:rsidRPr="009B4704" w:rsidRDefault="00215B07" w:rsidP="00D478FD">
            <w:pPr>
              <w:pStyle w:val="Labels"/>
              <w:tabs>
                <w:tab w:val="left" w:pos="3240"/>
              </w:tabs>
              <w:jc w:val="center"/>
              <w:rPr>
                <w:rFonts w:asciiTheme="majorHAnsi" w:hAnsiTheme="majorHAnsi"/>
                <w:b/>
                <w:sz w:val="24"/>
                <w:szCs w:val="24"/>
                <w:lang w:val="en-GB"/>
              </w:rPr>
            </w:pPr>
          </w:p>
        </w:tc>
        <w:tc>
          <w:tcPr>
            <w:tcW w:w="2552" w:type="dxa"/>
            <w:vAlign w:val="center"/>
          </w:tcPr>
          <w:p w14:paraId="126DC24F" w14:textId="77777777" w:rsidR="00215B07" w:rsidRPr="001969C0" w:rsidRDefault="00215B07" w:rsidP="00D478FD">
            <w:pPr>
              <w:pStyle w:val="Labels"/>
              <w:tabs>
                <w:tab w:val="left" w:pos="3240"/>
              </w:tabs>
              <w:rPr>
                <w:rFonts w:asciiTheme="majorHAnsi" w:hAnsiTheme="majorHAnsi"/>
                <w:b/>
                <w:sz w:val="22"/>
                <w:szCs w:val="22"/>
                <w:lang w:val="en-GB"/>
              </w:rPr>
            </w:pPr>
            <w:r w:rsidRPr="001969C0">
              <w:rPr>
                <w:rFonts w:asciiTheme="majorHAnsi" w:hAnsiTheme="majorHAnsi"/>
                <w:b/>
                <w:sz w:val="22"/>
                <w:szCs w:val="22"/>
                <w:lang w:val="en-GB"/>
              </w:rPr>
              <w:t>Membership Number</w:t>
            </w:r>
          </w:p>
        </w:tc>
        <w:tc>
          <w:tcPr>
            <w:tcW w:w="2410" w:type="dxa"/>
            <w:vAlign w:val="center"/>
          </w:tcPr>
          <w:p w14:paraId="17C40D2B" w14:textId="77777777" w:rsidR="00215B07" w:rsidRPr="009B4704" w:rsidRDefault="00215B07" w:rsidP="00D478FD">
            <w:pPr>
              <w:tabs>
                <w:tab w:val="left" w:pos="3240"/>
              </w:tabs>
              <w:rPr>
                <w:rFonts w:asciiTheme="majorHAnsi" w:hAnsiTheme="majorHAnsi"/>
                <w:lang w:val="en-GB"/>
              </w:rPr>
            </w:pPr>
          </w:p>
        </w:tc>
      </w:tr>
      <w:tr w:rsidR="00215B07" w:rsidRPr="009B4704" w14:paraId="7A77132C" w14:textId="77777777" w:rsidTr="001969C0">
        <w:trPr>
          <w:trHeight w:val="582"/>
        </w:trPr>
        <w:tc>
          <w:tcPr>
            <w:tcW w:w="959" w:type="dxa"/>
            <w:vAlign w:val="center"/>
          </w:tcPr>
          <w:p w14:paraId="6565B015" w14:textId="77777777" w:rsidR="00215B07" w:rsidRPr="001969C0" w:rsidRDefault="00215B07" w:rsidP="00D478FD">
            <w:pPr>
              <w:pStyle w:val="Labels"/>
              <w:tabs>
                <w:tab w:val="left" w:pos="3240"/>
              </w:tabs>
              <w:rPr>
                <w:rFonts w:asciiTheme="majorHAnsi" w:hAnsiTheme="majorHAnsi"/>
                <w:b/>
                <w:sz w:val="22"/>
                <w:szCs w:val="22"/>
                <w:lang w:val="en-GB"/>
              </w:rPr>
            </w:pPr>
            <w:r w:rsidRPr="001969C0">
              <w:rPr>
                <w:rFonts w:asciiTheme="majorHAnsi" w:hAnsiTheme="majorHAnsi"/>
                <w:b/>
                <w:sz w:val="22"/>
                <w:szCs w:val="22"/>
                <w:lang w:val="en-GB"/>
              </w:rPr>
              <w:t>Email</w:t>
            </w:r>
          </w:p>
        </w:tc>
        <w:tc>
          <w:tcPr>
            <w:tcW w:w="4819" w:type="dxa"/>
            <w:vAlign w:val="center"/>
          </w:tcPr>
          <w:p w14:paraId="092110D1" w14:textId="77777777" w:rsidR="00215B07" w:rsidRPr="009B4704" w:rsidRDefault="00215B07" w:rsidP="00D478FD">
            <w:pPr>
              <w:pStyle w:val="Labels"/>
              <w:tabs>
                <w:tab w:val="left" w:pos="3240"/>
              </w:tabs>
              <w:jc w:val="left"/>
              <w:rPr>
                <w:rFonts w:asciiTheme="majorHAnsi" w:hAnsiTheme="majorHAnsi"/>
                <w:lang w:val="en-GB"/>
              </w:rPr>
            </w:pPr>
          </w:p>
        </w:tc>
        <w:tc>
          <w:tcPr>
            <w:tcW w:w="2552" w:type="dxa"/>
            <w:vAlign w:val="center"/>
          </w:tcPr>
          <w:p w14:paraId="548EC6B7" w14:textId="7927FDED" w:rsidR="00215B07" w:rsidRPr="001969C0" w:rsidRDefault="00215B07" w:rsidP="00D478FD">
            <w:pPr>
              <w:pStyle w:val="Labels"/>
              <w:tabs>
                <w:tab w:val="left" w:pos="3240"/>
              </w:tabs>
              <w:rPr>
                <w:rFonts w:asciiTheme="majorHAnsi" w:hAnsiTheme="majorHAnsi"/>
                <w:b/>
                <w:sz w:val="22"/>
                <w:szCs w:val="22"/>
                <w:lang w:val="en-GB"/>
              </w:rPr>
            </w:pPr>
            <w:r w:rsidRPr="001969C0">
              <w:rPr>
                <w:rFonts w:asciiTheme="majorHAnsi" w:hAnsiTheme="majorHAnsi"/>
                <w:b/>
                <w:sz w:val="22"/>
                <w:szCs w:val="22"/>
                <w:lang w:val="en-GB"/>
              </w:rPr>
              <w:t>Amount Deducted*</w:t>
            </w:r>
          </w:p>
        </w:tc>
        <w:tc>
          <w:tcPr>
            <w:tcW w:w="2410" w:type="dxa"/>
            <w:vAlign w:val="center"/>
          </w:tcPr>
          <w:p w14:paraId="046A3B71" w14:textId="77777777" w:rsidR="00215B07" w:rsidRPr="009B4704" w:rsidRDefault="00215B07" w:rsidP="00D478FD">
            <w:pPr>
              <w:tabs>
                <w:tab w:val="left" w:pos="3240"/>
              </w:tabs>
              <w:rPr>
                <w:rFonts w:asciiTheme="majorHAnsi" w:hAnsiTheme="majorHAnsi"/>
                <w:lang w:val="en-GB"/>
              </w:rPr>
            </w:pPr>
          </w:p>
        </w:tc>
      </w:tr>
    </w:tbl>
    <w:p w14:paraId="5D1EC364" w14:textId="77777777" w:rsidR="00215B07" w:rsidRPr="009B4704" w:rsidRDefault="00215B07">
      <w:pPr>
        <w:rPr>
          <w:rFonts w:asciiTheme="majorHAnsi" w:hAnsiTheme="majorHAnsi"/>
          <w:lang w:val="en-GB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8364"/>
      </w:tblGrid>
      <w:tr w:rsidR="00E538E2" w:rsidRPr="009B4704" w14:paraId="45FAB83A" w14:textId="77777777" w:rsidTr="00F21DBD">
        <w:trPr>
          <w:trHeight w:val="1949"/>
        </w:trPr>
        <w:tc>
          <w:tcPr>
            <w:tcW w:w="2376" w:type="dxa"/>
            <w:tcBorders>
              <w:top w:val="nil"/>
              <w:left w:val="nil"/>
              <w:bottom w:val="nil"/>
            </w:tcBorders>
          </w:tcPr>
          <w:p w14:paraId="45FAB837" w14:textId="15039017" w:rsidR="007F642B" w:rsidRPr="00F21DBD" w:rsidRDefault="009609A9" w:rsidP="009609A9">
            <w:pPr>
              <w:pStyle w:val="Labels"/>
              <w:jc w:val="left"/>
              <w:rPr>
                <w:rFonts w:asciiTheme="majorHAnsi" w:hAnsiTheme="majorHAnsi"/>
                <w:bCs/>
                <w:sz w:val="22"/>
                <w:szCs w:val="22"/>
                <w:lang w:val="en-GB"/>
              </w:rPr>
            </w:pPr>
            <w:r w:rsidRPr="00F21DBD">
              <w:rPr>
                <w:rFonts w:asciiTheme="majorHAnsi" w:hAnsiTheme="majorHAnsi"/>
                <w:bCs/>
                <w:sz w:val="22"/>
                <w:szCs w:val="22"/>
                <w:lang w:val="en-GB"/>
              </w:rPr>
              <w:t>Special circumstances</w:t>
            </w:r>
            <w:r w:rsidR="00CB59CD" w:rsidRPr="00F21DBD">
              <w:rPr>
                <w:rFonts w:asciiTheme="majorHAnsi" w:hAnsiTheme="majorHAnsi"/>
                <w:bCs/>
                <w:sz w:val="22"/>
                <w:szCs w:val="22"/>
                <w:lang w:val="en-GB"/>
              </w:rPr>
              <w:t xml:space="preserve"> </w:t>
            </w:r>
            <w:r w:rsidRPr="00F21DBD">
              <w:rPr>
                <w:rFonts w:asciiTheme="majorHAnsi" w:hAnsiTheme="majorHAnsi"/>
                <w:bCs/>
                <w:sz w:val="22"/>
                <w:szCs w:val="22"/>
                <w:lang w:val="en-GB"/>
              </w:rPr>
              <w:t>causing the hardship</w:t>
            </w:r>
          </w:p>
          <w:p w14:paraId="45FAB838" w14:textId="546B2594" w:rsidR="00E538E2" w:rsidRPr="009B4704" w:rsidRDefault="00CB59CD" w:rsidP="009609A9">
            <w:pPr>
              <w:pStyle w:val="Labels"/>
              <w:jc w:val="left"/>
              <w:rPr>
                <w:rFonts w:asciiTheme="majorHAnsi" w:hAnsiTheme="majorHAnsi"/>
                <w:lang w:val="en-GB"/>
              </w:rPr>
            </w:pPr>
            <w:r w:rsidRPr="00F21DBD">
              <w:rPr>
                <w:rFonts w:asciiTheme="majorHAnsi" w:hAnsiTheme="majorHAnsi"/>
                <w:bCs/>
                <w:sz w:val="22"/>
                <w:szCs w:val="22"/>
                <w:lang w:val="en-GB"/>
              </w:rPr>
              <w:t>(</w:t>
            </w:r>
            <w:r w:rsidR="009609A9" w:rsidRPr="00F21DBD">
              <w:rPr>
                <w:rFonts w:asciiTheme="majorHAnsi" w:hAnsiTheme="majorHAnsi"/>
                <w:bCs/>
                <w:sz w:val="22"/>
                <w:szCs w:val="22"/>
                <w:lang w:val="en-GB"/>
              </w:rPr>
              <w:t xml:space="preserve">over and above those suffered by other </w:t>
            </w:r>
            <w:r w:rsidR="007044C0" w:rsidRPr="00F21DBD">
              <w:rPr>
                <w:rFonts w:asciiTheme="majorHAnsi" w:hAnsiTheme="majorHAnsi"/>
                <w:bCs/>
                <w:sz w:val="22"/>
                <w:szCs w:val="22"/>
                <w:lang w:val="en-GB"/>
              </w:rPr>
              <w:t>NEU</w:t>
            </w:r>
            <w:r w:rsidR="007F642B" w:rsidRPr="00F21DBD">
              <w:rPr>
                <w:rFonts w:asciiTheme="majorHAnsi" w:hAnsiTheme="majorHAnsi"/>
                <w:bCs/>
                <w:sz w:val="22"/>
                <w:szCs w:val="22"/>
                <w:lang w:val="en-GB"/>
              </w:rPr>
              <w:t xml:space="preserve"> </w:t>
            </w:r>
            <w:r w:rsidR="009609A9" w:rsidRPr="00F21DBD">
              <w:rPr>
                <w:rFonts w:asciiTheme="majorHAnsi" w:hAnsiTheme="majorHAnsi"/>
                <w:bCs/>
                <w:sz w:val="22"/>
                <w:szCs w:val="22"/>
                <w:lang w:val="en-GB"/>
              </w:rPr>
              <w:t>members</w:t>
            </w:r>
            <w:r w:rsidRPr="00F21DBD">
              <w:rPr>
                <w:rFonts w:asciiTheme="majorHAnsi" w:hAnsiTheme="majorHAnsi"/>
                <w:bCs/>
                <w:sz w:val="22"/>
                <w:szCs w:val="22"/>
                <w:lang w:val="en-GB"/>
              </w:rPr>
              <w:t>)</w:t>
            </w:r>
            <w:r w:rsidR="00F97820" w:rsidRPr="00F21DBD">
              <w:rPr>
                <w:rFonts w:asciiTheme="majorHAnsi" w:hAnsiTheme="majorHAnsi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8364" w:type="dxa"/>
          </w:tcPr>
          <w:p w14:paraId="45FAB839" w14:textId="77777777" w:rsidR="00E538E2" w:rsidRPr="009B4704" w:rsidRDefault="00E538E2">
            <w:pPr>
              <w:pStyle w:val="Labels"/>
              <w:tabs>
                <w:tab w:val="left" w:pos="3240"/>
              </w:tabs>
              <w:jc w:val="left"/>
              <w:rPr>
                <w:rFonts w:asciiTheme="majorHAnsi" w:hAnsiTheme="majorHAnsi"/>
                <w:lang w:val="en-GB"/>
              </w:rPr>
            </w:pPr>
          </w:p>
        </w:tc>
      </w:tr>
    </w:tbl>
    <w:p w14:paraId="53F2D357" w14:textId="77777777" w:rsidR="00215B07" w:rsidRPr="009B4704" w:rsidRDefault="00215B07">
      <w:pPr>
        <w:rPr>
          <w:rFonts w:asciiTheme="majorHAnsi" w:hAnsiTheme="majorHAnsi"/>
          <w:lang w:val="en-GB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3686"/>
        <w:gridCol w:w="1559"/>
        <w:gridCol w:w="3544"/>
      </w:tblGrid>
      <w:tr w:rsidR="00E538E2" w:rsidRPr="009B4704" w14:paraId="45FAB840" w14:textId="77777777" w:rsidTr="001969C0">
        <w:trPr>
          <w:trHeight w:val="576"/>
        </w:trPr>
        <w:tc>
          <w:tcPr>
            <w:tcW w:w="1951" w:type="dxa"/>
            <w:vAlign w:val="center"/>
          </w:tcPr>
          <w:p w14:paraId="45FAB83C" w14:textId="53E5A7FF" w:rsidR="00E538E2" w:rsidRPr="001969C0" w:rsidRDefault="00F438D9" w:rsidP="00D92331">
            <w:pPr>
              <w:pStyle w:val="Labels"/>
              <w:tabs>
                <w:tab w:val="left" w:pos="3240"/>
              </w:tabs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</w:pPr>
            <w:r w:rsidRPr="001969C0"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  <w:t>Account Number</w:t>
            </w:r>
            <w:r w:rsidR="00874AFD" w:rsidRPr="001969C0"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14:paraId="45FAB83D" w14:textId="77777777" w:rsidR="00E538E2" w:rsidRPr="009B4704" w:rsidRDefault="00E538E2">
            <w:pPr>
              <w:tabs>
                <w:tab w:val="left" w:pos="3240"/>
              </w:tabs>
              <w:rPr>
                <w:rFonts w:asciiTheme="majorHAnsi" w:hAnsiTheme="majorHAnsi"/>
                <w:b/>
                <w:bCs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45FAB83E" w14:textId="77777777" w:rsidR="00E538E2" w:rsidRPr="001969C0" w:rsidRDefault="00874AFD" w:rsidP="007044C0">
            <w:pPr>
              <w:pStyle w:val="Labels"/>
              <w:tabs>
                <w:tab w:val="left" w:pos="3240"/>
              </w:tabs>
              <w:jc w:val="center"/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</w:pPr>
            <w:r w:rsidRPr="001969C0"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  <w:t>Sort Code</w:t>
            </w:r>
          </w:p>
        </w:tc>
        <w:tc>
          <w:tcPr>
            <w:tcW w:w="3544" w:type="dxa"/>
            <w:vAlign w:val="center"/>
          </w:tcPr>
          <w:p w14:paraId="45FAB83F" w14:textId="77777777" w:rsidR="00E538E2" w:rsidRPr="009B4704" w:rsidRDefault="00E538E2">
            <w:pPr>
              <w:tabs>
                <w:tab w:val="left" w:pos="3240"/>
              </w:tabs>
              <w:rPr>
                <w:rFonts w:asciiTheme="majorHAnsi" w:hAnsiTheme="majorHAnsi"/>
                <w:b/>
                <w:bCs/>
                <w:lang w:val="en-GB"/>
              </w:rPr>
            </w:pPr>
          </w:p>
        </w:tc>
      </w:tr>
      <w:tr w:rsidR="00874AFD" w:rsidRPr="009B4704" w14:paraId="45FAB843" w14:textId="77777777" w:rsidTr="001969C0">
        <w:trPr>
          <w:trHeight w:val="576"/>
        </w:trPr>
        <w:tc>
          <w:tcPr>
            <w:tcW w:w="1951" w:type="dxa"/>
            <w:vAlign w:val="center"/>
          </w:tcPr>
          <w:p w14:paraId="45FAB841" w14:textId="2C783085" w:rsidR="00874AFD" w:rsidRPr="001969C0" w:rsidRDefault="00874AFD" w:rsidP="00D92331">
            <w:pPr>
              <w:tabs>
                <w:tab w:val="left" w:pos="3240"/>
              </w:tabs>
              <w:jc w:val="right"/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</w:pPr>
            <w:r w:rsidRPr="001969C0"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  <w:t xml:space="preserve">Account </w:t>
            </w:r>
            <w:r w:rsidR="00F438D9" w:rsidRPr="001969C0"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  <w:t>Name</w:t>
            </w:r>
          </w:p>
        </w:tc>
        <w:tc>
          <w:tcPr>
            <w:tcW w:w="8789" w:type="dxa"/>
            <w:gridSpan w:val="3"/>
            <w:vAlign w:val="center"/>
          </w:tcPr>
          <w:p w14:paraId="45FAB842" w14:textId="77777777" w:rsidR="00874AFD" w:rsidRPr="001969C0" w:rsidRDefault="00874AFD" w:rsidP="007044C0">
            <w:pPr>
              <w:tabs>
                <w:tab w:val="left" w:pos="3240"/>
              </w:tabs>
              <w:jc w:val="center"/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</w:pPr>
          </w:p>
        </w:tc>
      </w:tr>
      <w:tr w:rsidR="00F438D9" w:rsidRPr="009B4704" w14:paraId="38BCFC2E" w14:textId="77777777" w:rsidTr="001969C0">
        <w:trPr>
          <w:trHeight w:val="576"/>
        </w:trPr>
        <w:tc>
          <w:tcPr>
            <w:tcW w:w="1951" w:type="dxa"/>
            <w:vAlign w:val="center"/>
          </w:tcPr>
          <w:p w14:paraId="1CE3CB1A" w14:textId="728E6A45" w:rsidR="00F438D9" w:rsidRPr="001969C0" w:rsidRDefault="00F438D9" w:rsidP="00D92331">
            <w:pPr>
              <w:tabs>
                <w:tab w:val="left" w:pos="3240"/>
              </w:tabs>
              <w:jc w:val="right"/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</w:pPr>
            <w:r w:rsidRPr="001969C0"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  <w:t>Bank</w:t>
            </w:r>
          </w:p>
        </w:tc>
        <w:tc>
          <w:tcPr>
            <w:tcW w:w="8789" w:type="dxa"/>
            <w:gridSpan w:val="3"/>
            <w:vAlign w:val="center"/>
          </w:tcPr>
          <w:p w14:paraId="69F36029" w14:textId="77777777" w:rsidR="00F438D9" w:rsidRPr="001969C0" w:rsidRDefault="00F438D9" w:rsidP="007044C0">
            <w:pPr>
              <w:tabs>
                <w:tab w:val="left" w:pos="3240"/>
              </w:tabs>
              <w:jc w:val="center"/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</w:pPr>
          </w:p>
        </w:tc>
      </w:tr>
    </w:tbl>
    <w:p w14:paraId="45FAB847" w14:textId="77777777" w:rsidR="00266407" w:rsidRPr="009B4704" w:rsidRDefault="00266407">
      <w:pPr>
        <w:tabs>
          <w:tab w:val="left" w:pos="3240"/>
        </w:tabs>
        <w:rPr>
          <w:rFonts w:asciiTheme="majorHAnsi" w:hAnsiTheme="majorHAnsi"/>
          <w:lang w:val="en-GB"/>
        </w:rPr>
      </w:pPr>
    </w:p>
    <w:p w14:paraId="45FAB848" w14:textId="091C83DF" w:rsidR="00716F6D" w:rsidRPr="00EC0A3E" w:rsidRDefault="00D92331" w:rsidP="00E1128C">
      <w:pPr>
        <w:tabs>
          <w:tab w:val="left" w:pos="3240"/>
        </w:tabs>
        <w:jc w:val="both"/>
        <w:rPr>
          <w:rFonts w:asciiTheme="majorHAnsi" w:hAnsiTheme="majorHAnsi"/>
          <w:i/>
          <w:iCs/>
          <w:sz w:val="22"/>
          <w:szCs w:val="22"/>
          <w:lang w:val="en-GB"/>
        </w:rPr>
      </w:pPr>
      <w:r w:rsidRPr="00EC0A3E">
        <w:rPr>
          <w:rFonts w:asciiTheme="majorHAnsi" w:hAnsiTheme="majorHAnsi"/>
          <w:i/>
          <w:iCs/>
          <w:sz w:val="22"/>
          <w:szCs w:val="22"/>
          <w:lang w:val="en-GB"/>
        </w:rPr>
        <w:t>*</w:t>
      </w:r>
      <w:r w:rsidR="00716F6D" w:rsidRPr="00EC0A3E">
        <w:rPr>
          <w:rFonts w:asciiTheme="majorHAnsi" w:hAnsiTheme="majorHAnsi"/>
          <w:i/>
          <w:iCs/>
          <w:sz w:val="22"/>
          <w:szCs w:val="22"/>
          <w:lang w:val="en-GB"/>
        </w:rPr>
        <w:t>If this request is agreed</w:t>
      </w:r>
      <w:r w:rsidR="003F65AA" w:rsidRPr="00EC0A3E">
        <w:rPr>
          <w:rFonts w:asciiTheme="majorHAnsi" w:hAnsiTheme="majorHAnsi"/>
          <w:i/>
          <w:iCs/>
          <w:sz w:val="22"/>
          <w:szCs w:val="22"/>
          <w:lang w:val="en-GB"/>
        </w:rPr>
        <w:t>,</w:t>
      </w:r>
      <w:r w:rsidR="00716F6D" w:rsidRPr="00EC0A3E">
        <w:rPr>
          <w:rFonts w:asciiTheme="majorHAnsi" w:hAnsiTheme="majorHAnsi"/>
          <w:i/>
          <w:iCs/>
          <w:sz w:val="22"/>
          <w:szCs w:val="22"/>
          <w:lang w:val="en-GB"/>
        </w:rPr>
        <w:t xml:space="preserve"> payment will be made on production of two salary slips, one showing normal pay and the other showing the net deduction.</w:t>
      </w:r>
      <w:r w:rsidR="006942E8" w:rsidRPr="00EC0A3E">
        <w:rPr>
          <w:rFonts w:asciiTheme="majorHAnsi" w:hAnsiTheme="majorHAnsi"/>
          <w:i/>
          <w:iCs/>
          <w:sz w:val="22"/>
          <w:szCs w:val="22"/>
          <w:lang w:val="en-GB"/>
        </w:rPr>
        <w:t xml:space="preserve"> Please see the Local Financial Regulations for full details.</w:t>
      </w:r>
    </w:p>
    <w:p w14:paraId="45FAB849" w14:textId="16F0C74A" w:rsidR="0052510F" w:rsidRDefault="0052510F">
      <w:pPr>
        <w:tabs>
          <w:tab w:val="left" w:pos="3240"/>
        </w:tabs>
        <w:rPr>
          <w:rFonts w:asciiTheme="majorHAnsi" w:hAnsiTheme="majorHAnsi" w:cs="Arial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5670"/>
        <w:gridCol w:w="993"/>
        <w:gridCol w:w="2835"/>
      </w:tblGrid>
      <w:tr w:rsidR="00215B07" w:rsidRPr="009B4704" w14:paraId="01FECB32" w14:textId="77777777" w:rsidTr="00215B07">
        <w:trPr>
          <w:trHeight w:val="582"/>
        </w:trPr>
        <w:tc>
          <w:tcPr>
            <w:tcW w:w="1242" w:type="dxa"/>
            <w:vAlign w:val="center"/>
          </w:tcPr>
          <w:p w14:paraId="39835363" w14:textId="5BE2B5C4" w:rsidR="00215B07" w:rsidRPr="009B4704" w:rsidRDefault="00215B07" w:rsidP="00D478FD">
            <w:pPr>
              <w:pStyle w:val="Labels"/>
              <w:tabs>
                <w:tab w:val="left" w:pos="3240"/>
              </w:tabs>
              <w:rPr>
                <w:rFonts w:asciiTheme="majorHAnsi" w:hAnsiTheme="majorHAnsi"/>
                <w:b/>
                <w:lang w:val="en-GB"/>
              </w:rPr>
            </w:pPr>
            <w:r w:rsidRPr="001969C0">
              <w:rPr>
                <w:rFonts w:asciiTheme="majorHAnsi" w:hAnsiTheme="majorHAnsi"/>
                <w:b/>
                <w:sz w:val="22"/>
                <w:szCs w:val="22"/>
                <w:lang w:val="en-GB"/>
              </w:rPr>
              <w:t>Signature</w:t>
            </w:r>
          </w:p>
        </w:tc>
        <w:tc>
          <w:tcPr>
            <w:tcW w:w="5670" w:type="dxa"/>
            <w:vAlign w:val="center"/>
          </w:tcPr>
          <w:p w14:paraId="7E22BE4D" w14:textId="77777777" w:rsidR="00215B07" w:rsidRPr="009B4704" w:rsidRDefault="00215B07" w:rsidP="00D478FD">
            <w:pPr>
              <w:pStyle w:val="Labels"/>
              <w:tabs>
                <w:tab w:val="left" w:pos="3240"/>
              </w:tabs>
              <w:jc w:val="left"/>
              <w:rPr>
                <w:rFonts w:asciiTheme="majorHAnsi" w:hAnsiTheme="majorHAnsi"/>
                <w:lang w:val="en-GB"/>
              </w:rPr>
            </w:pPr>
          </w:p>
        </w:tc>
        <w:tc>
          <w:tcPr>
            <w:tcW w:w="993" w:type="dxa"/>
            <w:vAlign w:val="center"/>
          </w:tcPr>
          <w:p w14:paraId="15EB78CD" w14:textId="2C353927" w:rsidR="00215B07" w:rsidRPr="009B4704" w:rsidRDefault="00215B07" w:rsidP="007044C0">
            <w:pPr>
              <w:pStyle w:val="Labels"/>
              <w:tabs>
                <w:tab w:val="left" w:pos="3240"/>
              </w:tabs>
              <w:jc w:val="center"/>
              <w:rPr>
                <w:rFonts w:asciiTheme="majorHAnsi" w:hAnsiTheme="majorHAnsi"/>
                <w:b/>
                <w:lang w:val="en-GB"/>
              </w:rPr>
            </w:pPr>
            <w:r w:rsidRPr="001969C0">
              <w:rPr>
                <w:rFonts w:asciiTheme="majorHAnsi" w:hAnsiTheme="majorHAnsi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2835" w:type="dxa"/>
            <w:vAlign w:val="center"/>
          </w:tcPr>
          <w:p w14:paraId="05860873" w14:textId="77777777" w:rsidR="00215B07" w:rsidRPr="009B4704" w:rsidRDefault="00215B07" w:rsidP="00D478FD">
            <w:pPr>
              <w:tabs>
                <w:tab w:val="left" w:pos="3240"/>
              </w:tabs>
              <w:rPr>
                <w:rFonts w:asciiTheme="majorHAnsi" w:hAnsiTheme="majorHAnsi"/>
                <w:lang w:val="en-GB"/>
              </w:rPr>
            </w:pPr>
          </w:p>
        </w:tc>
      </w:tr>
    </w:tbl>
    <w:p w14:paraId="2E1A2B17" w14:textId="4266057D" w:rsidR="00215B07" w:rsidRDefault="006942E8">
      <w:pPr>
        <w:tabs>
          <w:tab w:val="left" w:pos="3240"/>
        </w:tabs>
        <w:rPr>
          <w:rFonts w:asciiTheme="majorHAnsi" w:hAnsiTheme="majorHAnsi" w:cs="Arial"/>
        </w:rPr>
      </w:pPr>
      <w:r>
        <w:rPr>
          <w:rFonts w:asciiTheme="majorHAnsi" w:hAnsiTheme="majorHAnsi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ED76CF" wp14:editId="7EEDBF07">
                <wp:simplePos x="0" y="0"/>
                <wp:positionH relativeFrom="column">
                  <wp:posOffset>-400050</wp:posOffset>
                </wp:positionH>
                <wp:positionV relativeFrom="paragraph">
                  <wp:posOffset>151765</wp:posOffset>
                </wp:positionV>
                <wp:extent cx="741600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0B93F9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1.5pt,11.95pt" to="552.4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" strokecolor="black [3040]"/>
            </w:pict>
          </mc:Fallback>
        </mc:AlternateContent>
      </w:r>
    </w:p>
    <w:p w14:paraId="45FAB84A" w14:textId="77777777" w:rsidR="002A64DF" w:rsidRPr="009B4704" w:rsidRDefault="002A64DF">
      <w:pPr>
        <w:tabs>
          <w:tab w:val="left" w:pos="3240"/>
        </w:tabs>
        <w:rPr>
          <w:rFonts w:asciiTheme="majorHAnsi" w:hAnsiTheme="majorHAnsi" w:cs="Arial"/>
        </w:rPr>
      </w:pPr>
    </w:p>
    <w:p w14:paraId="45FAB84B" w14:textId="1FCD01C3" w:rsidR="004616C7" w:rsidRPr="009B4704" w:rsidRDefault="00C06CE8">
      <w:pPr>
        <w:tabs>
          <w:tab w:val="left" w:pos="3240"/>
        </w:tabs>
        <w:rPr>
          <w:rFonts w:asciiTheme="majorHAnsi" w:hAnsiTheme="majorHAnsi"/>
          <w:b/>
          <w:i/>
          <w:lang w:val="en-GB"/>
        </w:rPr>
      </w:pPr>
      <w:r w:rsidRPr="009B4704">
        <w:rPr>
          <w:rFonts w:asciiTheme="majorHAnsi" w:hAnsiTheme="majorHAnsi" w:cs="Arial"/>
          <w:b/>
          <w:i/>
        </w:rPr>
        <w:t>(</w:t>
      </w:r>
      <w:r w:rsidR="007044C0">
        <w:rPr>
          <w:rFonts w:asciiTheme="majorHAnsi" w:hAnsiTheme="majorHAnsi" w:cs="Arial"/>
          <w:b/>
          <w:i/>
        </w:rPr>
        <w:t>District Hardship Committee</w:t>
      </w:r>
      <w:r w:rsidRPr="009B4704">
        <w:rPr>
          <w:rFonts w:asciiTheme="majorHAnsi" w:hAnsiTheme="majorHAnsi" w:cs="Arial"/>
          <w:b/>
          <w:i/>
        </w:rPr>
        <w:t xml:space="preserve"> use only)</w:t>
      </w:r>
      <w:r w:rsidR="004616C7" w:rsidRPr="009B4704">
        <w:rPr>
          <w:rFonts w:asciiTheme="majorHAnsi" w:hAnsiTheme="majorHAnsi"/>
          <w:b/>
          <w:i/>
          <w:lang w:val="en-GB"/>
        </w:rPr>
        <w:t xml:space="preserve"> </w:t>
      </w:r>
    </w:p>
    <w:p w14:paraId="45FAB84C" w14:textId="77777777" w:rsidR="001D0492" w:rsidRPr="009B4704" w:rsidRDefault="001D0492">
      <w:pPr>
        <w:tabs>
          <w:tab w:val="left" w:pos="3240"/>
        </w:tabs>
        <w:rPr>
          <w:rFonts w:asciiTheme="majorHAnsi" w:hAnsiTheme="majorHAnsi"/>
          <w:lang w:val="en-GB"/>
        </w:rPr>
      </w:pPr>
    </w:p>
    <w:p w14:paraId="45FAB84D" w14:textId="0D26E6A5" w:rsidR="00874AFD" w:rsidRPr="009B4704" w:rsidRDefault="004616C7">
      <w:pPr>
        <w:tabs>
          <w:tab w:val="left" w:pos="3240"/>
        </w:tabs>
        <w:rPr>
          <w:rFonts w:asciiTheme="majorHAnsi" w:hAnsiTheme="majorHAnsi"/>
          <w:b/>
          <w:sz w:val="24"/>
          <w:szCs w:val="32"/>
          <w:lang w:val="en-GB"/>
        </w:rPr>
      </w:pPr>
      <w:r w:rsidRPr="009B4704">
        <w:rPr>
          <w:rFonts w:asciiTheme="majorHAnsi" w:hAnsiTheme="majorHAnsi"/>
          <w:b/>
          <w:sz w:val="24"/>
          <w:szCs w:val="32"/>
          <w:lang w:val="en-GB"/>
        </w:rPr>
        <w:t>Approval 1</w:t>
      </w:r>
    </w:p>
    <w:p w14:paraId="286B096E" w14:textId="77777777" w:rsidR="009B4704" w:rsidRPr="009B4704" w:rsidRDefault="009B4704">
      <w:pPr>
        <w:tabs>
          <w:tab w:val="left" w:pos="3240"/>
        </w:tabs>
        <w:rPr>
          <w:rFonts w:asciiTheme="majorHAnsi" w:hAnsiTheme="majorHAnsi"/>
          <w:b/>
          <w:lang w:val="en-GB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6521"/>
      </w:tblGrid>
      <w:tr w:rsidR="009B4704" w:rsidRPr="009B4704" w14:paraId="45FAB84F" w14:textId="713E5CAF" w:rsidTr="006D60E5">
        <w:trPr>
          <w:trHeight w:val="548"/>
        </w:trPr>
        <w:tc>
          <w:tcPr>
            <w:tcW w:w="2376" w:type="dxa"/>
            <w:vAlign w:val="center"/>
          </w:tcPr>
          <w:p w14:paraId="45FAB84E" w14:textId="5D4D393B" w:rsidR="009B4704" w:rsidRPr="009B4704" w:rsidRDefault="009B4704" w:rsidP="00874AFD">
            <w:pPr>
              <w:pStyle w:val="Labels"/>
              <w:tabs>
                <w:tab w:val="left" w:pos="3240"/>
              </w:tabs>
              <w:jc w:val="left"/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</w:pPr>
            <w:r w:rsidRPr="009B4704"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  <w:t>Amount Approved</w:t>
            </w:r>
          </w:p>
        </w:tc>
        <w:tc>
          <w:tcPr>
            <w:tcW w:w="6521" w:type="dxa"/>
            <w:vAlign w:val="center"/>
          </w:tcPr>
          <w:p w14:paraId="0076A6AE" w14:textId="5EDA0CDD" w:rsidR="009B4704" w:rsidRPr="00E4639C" w:rsidRDefault="009B4704" w:rsidP="009B4704">
            <w:pPr>
              <w:pStyle w:val="Labels"/>
              <w:tabs>
                <w:tab w:val="left" w:pos="3240"/>
              </w:tabs>
              <w:jc w:val="center"/>
              <w:rPr>
                <w:rFonts w:asciiTheme="majorHAnsi" w:hAnsiTheme="majorHAnsi"/>
                <w:b/>
                <w:bCs/>
                <w:sz w:val="28"/>
                <w:szCs w:val="28"/>
                <w:lang w:val="en-GB"/>
              </w:rPr>
            </w:pPr>
            <w:r w:rsidRPr="00E4639C"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  <w:t>YES / NO</w:t>
            </w:r>
          </w:p>
        </w:tc>
      </w:tr>
      <w:tr w:rsidR="009B4704" w:rsidRPr="009B4704" w14:paraId="45FAB851" w14:textId="16E12847" w:rsidTr="006D60E5">
        <w:trPr>
          <w:trHeight w:val="548"/>
        </w:trPr>
        <w:tc>
          <w:tcPr>
            <w:tcW w:w="2376" w:type="dxa"/>
            <w:vAlign w:val="center"/>
          </w:tcPr>
          <w:p w14:paraId="45FAB850" w14:textId="77777777" w:rsidR="009B4704" w:rsidRPr="009B4704" w:rsidRDefault="009B4704" w:rsidP="00874AFD">
            <w:pPr>
              <w:tabs>
                <w:tab w:val="left" w:pos="3240"/>
              </w:tabs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</w:pPr>
            <w:r w:rsidRPr="009B4704"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  <w:t xml:space="preserve">Name </w:t>
            </w:r>
          </w:p>
        </w:tc>
        <w:tc>
          <w:tcPr>
            <w:tcW w:w="6521" w:type="dxa"/>
            <w:vAlign w:val="center"/>
          </w:tcPr>
          <w:p w14:paraId="56D2EC01" w14:textId="77777777" w:rsidR="009B4704" w:rsidRPr="009B4704" w:rsidRDefault="009B4704" w:rsidP="00874AFD">
            <w:pPr>
              <w:tabs>
                <w:tab w:val="left" w:pos="3240"/>
              </w:tabs>
              <w:rPr>
                <w:rFonts w:asciiTheme="majorHAnsi" w:hAnsiTheme="majorHAnsi"/>
                <w:lang w:val="en-GB"/>
              </w:rPr>
            </w:pPr>
          </w:p>
        </w:tc>
      </w:tr>
      <w:tr w:rsidR="009B4704" w:rsidRPr="009B4704" w14:paraId="45FAB853" w14:textId="3945C27E" w:rsidTr="006D60E5">
        <w:trPr>
          <w:trHeight w:val="548"/>
        </w:trPr>
        <w:tc>
          <w:tcPr>
            <w:tcW w:w="2376" w:type="dxa"/>
            <w:vAlign w:val="center"/>
          </w:tcPr>
          <w:p w14:paraId="45FAB852" w14:textId="77777777" w:rsidR="009B4704" w:rsidRPr="009B4704" w:rsidRDefault="009B4704" w:rsidP="00463A7A">
            <w:pPr>
              <w:tabs>
                <w:tab w:val="left" w:pos="3240"/>
              </w:tabs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</w:pPr>
            <w:r w:rsidRPr="009B4704"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  <w:t>Signature</w:t>
            </w:r>
          </w:p>
        </w:tc>
        <w:tc>
          <w:tcPr>
            <w:tcW w:w="6521" w:type="dxa"/>
            <w:vAlign w:val="center"/>
          </w:tcPr>
          <w:p w14:paraId="44433DA1" w14:textId="77777777" w:rsidR="009B4704" w:rsidRPr="009B4704" w:rsidRDefault="009B4704" w:rsidP="00463A7A">
            <w:pPr>
              <w:tabs>
                <w:tab w:val="left" w:pos="3240"/>
              </w:tabs>
              <w:rPr>
                <w:rFonts w:asciiTheme="majorHAnsi" w:hAnsiTheme="majorHAnsi"/>
                <w:lang w:val="en-GB"/>
              </w:rPr>
            </w:pPr>
          </w:p>
        </w:tc>
      </w:tr>
    </w:tbl>
    <w:p w14:paraId="45FAB854" w14:textId="77777777" w:rsidR="004616C7" w:rsidRPr="009B4704" w:rsidRDefault="004616C7">
      <w:pPr>
        <w:tabs>
          <w:tab w:val="left" w:pos="3240"/>
        </w:tabs>
        <w:rPr>
          <w:rFonts w:asciiTheme="majorHAnsi" w:hAnsiTheme="majorHAnsi"/>
          <w:lang w:val="en-GB"/>
        </w:rPr>
      </w:pPr>
    </w:p>
    <w:p w14:paraId="45FAB855" w14:textId="4D7A0E9F" w:rsidR="00874AFD" w:rsidRPr="009B4704" w:rsidRDefault="004616C7">
      <w:pPr>
        <w:tabs>
          <w:tab w:val="left" w:pos="3240"/>
        </w:tabs>
        <w:rPr>
          <w:rFonts w:asciiTheme="majorHAnsi" w:hAnsiTheme="majorHAnsi"/>
          <w:b/>
          <w:sz w:val="24"/>
          <w:szCs w:val="32"/>
          <w:lang w:val="en-GB"/>
        </w:rPr>
      </w:pPr>
      <w:r w:rsidRPr="009B4704">
        <w:rPr>
          <w:rFonts w:asciiTheme="majorHAnsi" w:hAnsiTheme="majorHAnsi"/>
          <w:b/>
          <w:sz w:val="24"/>
          <w:szCs w:val="32"/>
          <w:lang w:val="en-GB"/>
        </w:rPr>
        <w:t xml:space="preserve">Approval </w:t>
      </w:r>
      <w:r w:rsidR="009B4704" w:rsidRPr="009B4704">
        <w:rPr>
          <w:rFonts w:asciiTheme="majorHAnsi" w:hAnsiTheme="majorHAnsi"/>
          <w:b/>
          <w:sz w:val="24"/>
          <w:szCs w:val="32"/>
          <w:lang w:val="en-GB"/>
        </w:rPr>
        <w:t>2</w:t>
      </w:r>
    </w:p>
    <w:p w14:paraId="5E8FDB34" w14:textId="77777777" w:rsidR="009B4704" w:rsidRDefault="009B4704">
      <w:pPr>
        <w:tabs>
          <w:tab w:val="left" w:pos="3240"/>
        </w:tabs>
        <w:rPr>
          <w:rFonts w:asciiTheme="majorHAnsi" w:hAnsiTheme="majorHAnsi"/>
          <w:b/>
          <w:lang w:val="en-GB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6521"/>
      </w:tblGrid>
      <w:tr w:rsidR="009B4704" w:rsidRPr="009B4704" w14:paraId="353B9DBA" w14:textId="77777777" w:rsidTr="006D60E5">
        <w:trPr>
          <w:trHeight w:val="548"/>
        </w:trPr>
        <w:tc>
          <w:tcPr>
            <w:tcW w:w="2376" w:type="dxa"/>
            <w:vAlign w:val="center"/>
          </w:tcPr>
          <w:p w14:paraId="7F3A2729" w14:textId="77777777" w:rsidR="009B4704" w:rsidRPr="009B4704" w:rsidRDefault="009B4704" w:rsidP="00D478FD">
            <w:pPr>
              <w:pStyle w:val="Labels"/>
              <w:tabs>
                <w:tab w:val="left" w:pos="3240"/>
              </w:tabs>
              <w:jc w:val="left"/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</w:pPr>
            <w:r w:rsidRPr="009B4704"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  <w:t>Amount Approved</w:t>
            </w:r>
          </w:p>
        </w:tc>
        <w:tc>
          <w:tcPr>
            <w:tcW w:w="6521" w:type="dxa"/>
            <w:vAlign w:val="center"/>
          </w:tcPr>
          <w:p w14:paraId="74FD51E4" w14:textId="77777777" w:rsidR="009B4704" w:rsidRPr="00E4639C" w:rsidRDefault="009B4704" w:rsidP="00D478FD">
            <w:pPr>
              <w:pStyle w:val="Labels"/>
              <w:tabs>
                <w:tab w:val="left" w:pos="3240"/>
              </w:tabs>
              <w:jc w:val="center"/>
              <w:rPr>
                <w:rFonts w:asciiTheme="majorHAnsi" w:hAnsiTheme="majorHAnsi"/>
                <w:b/>
                <w:bCs/>
                <w:sz w:val="28"/>
                <w:szCs w:val="28"/>
                <w:lang w:val="en-GB"/>
              </w:rPr>
            </w:pPr>
            <w:r w:rsidRPr="00E4639C"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  <w:t>YES / NO</w:t>
            </w:r>
          </w:p>
        </w:tc>
      </w:tr>
      <w:tr w:rsidR="009B4704" w:rsidRPr="009B4704" w14:paraId="06A3AD10" w14:textId="77777777" w:rsidTr="006D60E5">
        <w:trPr>
          <w:trHeight w:val="548"/>
        </w:trPr>
        <w:tc>
          <w:tcPr>
            <w:tcW w:w="2376" w:type="dxa"/>
            <w:vAlign w:val="center"/>
          </w:tcPr>
          <w:p w14:paraId="4B1EB2D3" w14:textId="77777777" w:rsidR="009B4704" w:rsidRPr="009B4704" w:rsidRDefault="009B4704" w:rsidP="00D478FD">
            <w:pPr>
              <w:tabs>
                <w:tab w:val="left" w:pos="3240"/>
              </w:tabs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</w:pPr>
            <w:r w:rsidRPr="009B4704"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  <w:t xml:space="preserve">Name </w:t>
            </w:r>
          </w:p>
        </w:tc>
        <w:tc>
          <w:tcPr>
            <w:tcW w:w="6521" w:type="dxa"/>
            <w:vAlign w:val="center"/>
          </w:tcPr>
          <w:p w14:paraId="73BF22B7" w14:textId="77777777" w:rsidR="009B4704" w:rsidRPr="009B4704" w:rsidRDefault="009B4704" w:rsidP="00D478FD">
            <w:pPr>
              <w:tabs>
                <w:tab w:val="left" w:pos="3240"/>
              </w:tabs>
              <w:rPr>
                <w:rFonts w:asciiTheme="majorHAnsi" w:hAnsiTheme="majorHAnsi"/>
                <w:lang w:val="en-GB"/>
              </w:rPr>
            </w:pPr>
          </w:p>
        </w:tc>
      </w:tr>
      <w:tr w:rsidR="009B4704" w:rsidRPr="009B4704" w14:paraId="67291990" w14:textId="77777777" w:rsidTr="006D60E5">
        <w:trPr>
          <w:trHeight w:val="548"/>
        </w:trPr>
        <w:tc>
          <w:tcPr>
            <w:tcW w:w="2376" w:type="dxa"/>
            <w:vAlign w:val="center"/>
          </w:tcPr>
          <w:p w14:paraId="5032E58D" w14:textId="77777777" w:rsidR="009B4704" w:rsidRPr="009B4704" w:rsidRDefault="009B4704" w:rsidP="00D478FD">
            <w:pPr>
              <w:tabs>
                <w:tab w:val="left" w:pos="3240"/>
              </w:tabs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</w:pPr>
            <w:r w:rsidRPr="009B4704">
              <w:rPr>
                <w:rFonts w:asciiTheme="majorHAnsi" w:hAnsiTheme="majorHAnsi"/>
                <w:b/>
                <w:bCs/>
                <w:sz w:val="22"/>
                <w:szCs w:val="22"/>
                <w:lang w:val="en-GB"/>
              </w:rPr>
              <w:t>Signature</w:t>
            </w:r>
          </w:p>
        </w:tc>
        <w:tc>
          <w:tcPr>
            <w:tcW w:w="6521" w:type="dxa"/>
            <w:vAlign w:val="center"/>
          </w:tcPr>
          <w:p w14:paraId="4B9D288A" w14:textId="77777777" w:rsidR="009B4704" w:rsidRPr="009B4704" w:rsidRDefault="009B4704" w:rsidP="00D478FD">
            <w:pPr>
              <w:tabs>
                <w:tab w:val="left" w:pos="3240"/>
              </w:tabs>
              <w:rPr>
                <w:rFonts w:asciiTheme="majorHAnsi" w:hAnsiTheme="majorHAnsi"/>
                <w:lang w:val="en-GB"/>
              </w:rPr>
            </w:pPr>
          </w:p>
        </w:tc>
      </w:tr>
    </w:tbl>
    <w:p w14:paraId="45FAB85C" w14:textId="77777777" w:rsidR="00874AFD" w:rsidRPr="009B4704" w:rsidRDefault="00874AFD">
      <w:pPr>
        <w:tabs>
          <w:tab w:val="left" w:pos="3240"/>
        </w:tabs>
        <w:rPr>
          <w:rFonts w:asciiTheme="majorHAnsi" w:hAnsiTheme="majorHAnsi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9"/>
        <w:gridCol w:w="4520"/>
      </w:tblGrid>
      <w:tr w:rsidR="00874AFD" w:rsidRPr="009B4704" w14:paraId="45FAB85F" w14:textId="77777777" w:rsidTr="00E4639C">
        <w:trPr>
          <w:trHeight w:val="512"/>
        </w:trPr>
        <w:tc>
          <w:tcPr>
            <w:tcW w:w="4519" w:type="dxa"/>
            <w:vAlign w:val="center"/>
          </w:tcPr>
          <w:p w14:paraId="45FAB85D" w14:textId="77777777" w:rsidR="00911CAE" w:rsidRPr="009B4704" w:rsidRDefault="00911CAE" w:rsidP="00E1128C">
            <w:pPr>
              <w:tabs>
                <w:tab w:val="left" w:pos="3240"/>
              </w:tabs>
              <w:rPr>
                <w:rFonts w:asciiTheme="majorHAnsi" w:hAnsiTheme="majorHAnsi"/>
                <w:b/>
                <w:bCs/>
                <w:sz w:val="22"/>
                <w:szCs w:val="28"/>
                <w:lang w:val="en-GB"/>
              </w:rPr>
            </w:pPr>
            <w:r w:rsidRPr="009B4704">
              <w:rPr>
                <w:rFonts w:asciiTheme="majorHAnsi" w:hAnsiTheme="majorHAnsi"/>
                <w:b/>
                <w:bCs/>
                <w:sz w:val="22"/>
                <w:szCs w:val="28"/>
                <w:lang w:val="en-GB"/>
              </w:rPr>
              <w:t>MEMBER NOTIFIED    YES / NO</w:t>
            </w:r>
          </w:p>
        </w:tc>
        <w:tc>
          <w:tcPr>
            <w:tcW w:w="4520" w:type="dxa"/>
            <w:vAlign w:val="center"/>
          </w:tcPr>
          <w:p w14:paraId="45FAB85E" w14:textId="77777777" w:rsidR="00911CAE" w:rsidRPr="009B4704" w:rsidRDefault="00911CAE" w:rsidP="00E1128C">
            <w:pPr>
              <w:tabs>
                <w:tab w:val="left" w:pos="3240"/>
              </w:tabs>
              <w:rPr>
                <w:rFonts w:asciiTheme="majorHAnsi" w:hAnsiTheme="majorHAnsi"/>
                <w:b/>
                <w:bCs/>
                <w:sz w:val="22"/>
                <w:szCs w:val="28"/>
                <w:lang w:val="en-GB"/>
              </w:rPr>
            </w:pPr>
            <w:r w:rsidRPr="009B4704">
              <w:rPr>
                <w:rFonts w:asciiTheme="majorHAnsi" w:hAnsiTheme="majorHAnsi"/>
                <w:b/>
                <w:bCs/>
                <w:sz w:val="22"/>
                <w:szCs w:val="28"/>
                <w:lang w:val="en-GB"/>
              </w:rPr>
              <w:t>PAYMENT MADE   YES / NO</w:t>
            </w:r>
          </w:p>
        </w:tc>
      </w:tr>
    </w:tbl>
    <w:p w14:paraId="45FAB860" w14:textId="77777777" w:rsidR="00DD357B" w:rsidRPr="009B4704" w:rsidRDefault="00DD357B" w:rsidP="00DF54B0">
      <w:pPr>
        <w:tabs>
          <w:tab w:val="left" w:pos="3240"/>
        </w:tabs>
        <w:rPr>
          <w:rFonts w:asciiTheme="majorHAnsi" w:hAnsiTheme="majorHAnsi"/>
          <w:lang w:val="en-GB"/>
        </w:rPr>
      </w:pPr>
    </w:p>
    <w:sectPr w:rsidR="00DD357B" w:rsidRPr="009B4704" w:rsidSect="00DF54B0">
      <w:type w:val="continuous"/>
      <w:pgSz w:w="11906" w:h="16838"/>
      <w:pgMar w:top="720" w:right="720" w:bottom="0" w:left="720" w:header="720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7DDB4" w14:textId="77777777" w:rsidR="0039795B" w:rsidRDefault="0039795B" w:rsidP="00055C3D">
      <w:r>
        <w:separator/>
      </w:r>
    </w:p>
  </w:endnote>
  <w:endnote w:type="continuationSeparator" w:id="0">
    <w:p w14:paraId="2875A25B" w14:textId="77777777" w:rsidR="0039795B" w:rsidRDefault="0039795B" w:rsidP="00055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9B2A3" w14:textId="77777777" w:rsidR="0039795B" w:rsidRDefault="0039795B" w:rsidP="00055C3D">
      <w:r>
        <w:separator/>
      </w:r>
    </w:p>
  </w:footnote>
  <w:footnote w:type="continuationSeparator" w:id="0">
    <w:p w14:paraId="6F6C79D3" w14:textId="77777777" w:rsidR="0039795B" w:rsidRDefault="0039795B" w:rsidP="00055C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07"/>
    <w:rsid w:val="0002115B"/>
    <w:rsid w:val="00055C3D"/>
    <w:rsid w:val="000D2F38"/>
    <w:rsid w:val="000D43C0"/>
    <w:rsid w:val="000F0999"/>
    <w:rsid w:val="001745FE"/>
    <w:rsid w:val="001969C0"/>
    <w:rsid w:val="001D0492"/>
    <w:rsid w:val="00215B07"/>
    <w:rsid w:val="002328A0"/>
    <w:rsid w:val="00266407"/>
    <w:rsid w:val="00283F83"/>
    <w:rsid w:val="002A2CE3"/>
    <w:rsid w:val="002A64DF"/>
    <w:rsid w:val="002C4EE7"/>
    <w:rsid w:val="002D0FB9"/>
    <w:rsid w:val="00303E00"/>
    <w:rsid w:val="00311D8E"/>
    <w:rsid w:val="00350D2A"/>
    <w:rsid w:val="0039795B"/>
    <w:rsid w:val="003F65AA"/>
    <w:rsid w:val="004616C7"/>
    <w:rsid w:val="00463A7A"/>
    <w:rsid w:val="0049386C"/>
    <w:rsid w:val="004D48A5"/>
    <w:rsid w:val="005031F7"/>
    <w:rsid w:val="0052510F"/>
    <w:rsid w:val="0053187B"/>
    <w:rsid w:val="00537435"/>
    <w:rsid w:val="005625A7"/>
    <w:rsid w:val="00562C9B"/>
    <w:rsid w:val="00600B91"/>
    <w:rsid w:val="00603F31"/>
    <w:rsid w:val="00632BD4"/>
    <w:rsid w:val="006942E8"/>
    <w:rsid w:val="006B4654"/>
    <w:rsid w:val="006D60E5"/>
    <w:rsid w:val="007044C0"/>
    <w:rsid w:val="00716F6D"/>
    <w:rsid w:val="00751055"/>
    <w:rsid w:val="00784618"/>
    <w:rsid w:val="007F642B"/>
    <w:rsid w:val="00827022"/>
    <w:rsid w:val="00867E42"/>
    <w:rsid w:val="00874AFD"/>
    <w:rsid w:val="008A428D"/>
    <w:rsid w:val="00911CAE"/>
    <w:rsid w:val="0092028D"/>
    <w:rsid w:val="009609A9"/>
    <w:rsid w:val="009B4704"/>
    <w:rsid w:val="00A162B7"/>
    <w:rsid w:val="00A16F26"/>
    <w:rsid w:val="00B14013"/>
    <w:rsid w:val="00B858EF"/>
    <w:rsid w:val="00C06CE8"/>
    <w:rsid w:val="00C12F4E"/>
    <w:rsid w:val="00C37F43"/>
    <w:rsid w:val="00CA7D04"/>
    <w:rsid w:val="00CB59CD"/>
    <w:rsid w:val="00CD1C61"/>
    <w:rsid w:val="00CD71EB"/>
    <w:rsid w:val="00D77A28"/>
    <w:rsid w:val="00D92331"/>
    <w:rsid w:val="00DD357B"/>
    <w:rsid w:val="00DE31F8"/>
    <w:rsid w:val="00DF54B0"/>
    <w:rsid w:val="00E1128C"/>
    <w:rsid w:val="00E4639C"/>
    <w:rsid w:val="00E538E2"/>
    <w:rsid w:val="00EC0A3E"/>
    <w:rsid w:val="00F06D5E"/>
    <w:rsid w:val="00F21DBD"/>
    <w:rsid w:val="00F36DFD"/>
    <w:rsid w:val="00F438D9"/>
    <w:rsid w:val="00F67E95"/>
    <w:rsid w:val="00F97820"/>
    <w:rsid w:val="00FD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FAB81D"/>
  <w15:docId w15:val="{1C25434F-F64A-4A23-B5F8-5F9ED12E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8E2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E538E2"/>
    <w:pPr>
      <w:keepNext/>
      <w:pBdr>
        <w:bottom w:val="single" w:sz="4" w:space="1" w:color="auto"/>
      </w:pBdr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te">
    <w:name w:val="Note"/>
    <w:basedOn w:val="DefaultParagraphFont"/>
    <w:rsid w:val="00E538E2"/>
    <w:rPr>
      <w:rFonts w:ascii="Arial" w:hAnsi="Arial"/>
      <w:b/>
      <w:bCs/>
      <w:i/>
      <w:iCs/>
      <w:sz w:val="20"/>
    </w:rPr>
  </w:style>
  <w:style w:type="table" w:styleId="TableGrid">
    <w:name w:val="Table Grid"/>
    <w:basedOn w:val="TableNormal"/>
    <w:uiPriority w:val="59"/>
    <w:rsid w:val="00874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bels">
    <w:name w:val="Labels"/>
    <w:basedOn w:val="Normal"/>
    <w:rsid w:val="00E538E2"/>
    <w:pPr>
      <w:jc w:val="right"/>
    </w:pPr>
    <w:rPr>
      <w:szCs w:val="20"/>
    </w:rPr>
  </w:style>
  <w:style w:type="paragraph" w:styleId="Header">
    <w:name w:val="header"/>
    <w:basedOn w:val="Normal"/>
    <w:link w:val="HeaderChar"/>
    <w:uiPriority w:val="99"/>
    <w:unhideWhenUsed/>
    <w:rsid w:val="00055C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5C3D"/>
    <w:rPr>
      <w:rFonts w:ascii="Arial" w:hAnsi="Arial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55C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5C3D"/>
    <w:rPr>
      <w:rFonts w:ascii="Arial" w:hAnsi="Arial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C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C3D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055C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iam\AppData\Roaming\Microsoft\Templates\Petty%20cash%20reque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AADA31FAC24478A9298D5D02E2A12" ma:contentTypeVersion="30" ma:contentTypeDescription="Create a new document." ma:contentTypeScope="" ma:versionID="a148f3296820503d7c6106ac3b77e319">
  <xsd:schema xmlns:xsd="http://www.w3.org/2001/XMLSchema" xmlns:xs="http://www.w3.org/2001/XMLSchema" xmlns:p="http://schemas.microsoft.com/office/2006/metadata/properties" xmlns:ns1="http://schemas.microsoft.com/sharepoint/v3" xmlns:ns2="1ef7cc66-5c4c-4104-9de6-e50bed330b3a" xmlns:ns3="67ee807b-b0af-46a5-a5a0-77d51f14c870" targetNamespace="http://schemas.microsoft.com/office/2006/metadata/properties" ma:root="true" ma:fieldsID="77f8de6dc989abd6edfce8129c36979b" ns1:_="" ns2:_="" ns3:_="">
    <xsd:import namespace="http://schemas.microsoft.com/sharepoint/v3"/>
    <xsd:import namespace="1ef7cc66-5c4c-4104-9de6-e50bed330b3a"/>
    <xsd:import namespace="67ee807b-b0af-46a5-a5a0-77d51f14c87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District" minOccurs="0"/>
                <xsd:element ref="ns3:fb3d8914-af42-4c8b-87d5-8915d64ffdb3CountryOrRegion" minOccurs="0"/>
                <xsd:element ref="ns3:fb3d8914-af42-4c8b-87d5-8915d64ffdb3State" minOccurs="0"/>
                <xsd:element ref="ns3:fb3d8914-af42-4c8b-87d5-8915d64ffdb3City" minOccurs="0"/>
                <xsd:element ref="ns3:fb3d8914-af42-4c8b-87d5-8915d64ffdb3PostalCode" minOccurs="0"/>
                <xsd:element ref="ns3:fb3d8914-af42-4c8b-87d5-8915d64ffdb3Street" minOccurs="0"/>
                <xsd:element ref="ns3:fb3d8914-af42-4c8b-87d5-8915d64ffdb3GeoLoc" minOccurs="0"/>
                <xsd:element ref="ns3:fb3d8914-af42-4c8b-87d5-8915d64ffdb3DispName" minOccurs="0"/>
                <xsd:element ref="ns3:SortA_x002d_Z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7cc66-5c4c-4104-9de6-e50bed330b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3" nillable="true" ma:displayName="Taxonomy Catch All Column" ma:hidden="true" ma:list="{dd9fa7cc-2493-4549-ac58-4d4fffbd8fb5}" ma:internalName="TaxCatchAll" ma:showField="CatchAllData" ma:web="1ef7cc66-5c4c-4104-9de6-e50bed330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ee807b-b0af-46a5-a5a0-77d51f14c8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istrict" ma:index="22" nillable="true" ma:displayName="District" ma:format="Dropdown" ma:internalName="District">
      <xsd:simpleType>
        <xsd:restriction base="dms:Unknown"/>
      </xsd:simpleType>
    </xsd:element>
    <xsd:element name="fb3d8914-af42-4c8b-87d5-8915d64ffdb3CountryOrRegion" ma:index="23" nillable="true" ma:displayName="District: Country/Region" ma:internalName="CountryOrRegion" ma:readOnly="true">
      <xsd:simpleType>
        <xsd:restriction base="dms:Text"/>
      </xsd:simpleType>
    </xsd:element>
    <xsd:element name="fb3d8914-af42-4c8b-87d5-8915d64ffdb3State" ma:index="24" nillable="true" ma:displayName="District: State" ma:internalName="State" ma:readOnly="true">
      <xsd:simpleType>
        <xsd:restriction base="dms:Text"/>
      </xsd:simpleType>
    </xsd:element>
    <xsd:element name="fb3d8914-af42-4c8b-87d5-8915d64ffdb3City" ma:index="25" nillable="true" ma:displayName="District: City" ma:internalName="City" ma:readOnly="true">
      <xsd:simpleType>
        <xsd:restriction base="dms:Text"/>
      </xsd:simpleType>
    </xsd:element>
    <xsd:element name="fb3d8914-af42-4c8b-87d5-8915d64ffdb3PostalCode" ma:index="26" nillable="true" ma:displayName="District: Postal Code" ma:internalName="PostalCode" ma:readOnly="true">
      <xsd:simpleType>
        <xsd:restriction base="dms:Text"/>
      </xsd:simpleType>
    </xsd:element>
    <xsd:element name="fb3d8914-af42-4c8b-87d5-8915d64ffdb3Street" ma:index="27" nillable="true" ma:displayName="District: Street" ma:internalName="Street" ma:readOnly="true">
      <xsd:simpleType>
        <xsd:restriction base="dms:Text"/>
      </xsd:simpleType>
    </xsd:element>
    <xsd:element name="fb3d8914-af42-4c8b-87d5-8915d64ffdb3GeoLoc" ma:index="28" nillable="true" ma:displayName="District: Coordinates" ma:internalName="GeoLoc" ma:readOnly="true">
      <xsd:simpleType>
        <xsd:restriction base="dms:Unknown"/>
      </xsd:simpleType>
    </xsd:element>
    <xsd:element name="fb3d8914-af42-4c8b-87d5-8915d64ffdb3DispName" ma:index="29" nillable="true" ma:displayName="District: Name" ma:internalName="DispName" ma:readOnly="true">
      <xsd:simpleType>
        <xsd:restriction base="dms:Text"/>
      </xsd:simpleType>
    </xsd:element>
    <xsd:element name="SortA_x002d_Z" ma:index="30" nillable="true" ma:displayName="Sort A-Z" ma:format="Dropdown" ma:internalName="SortA_x002d_Z">
      <xsd:simpleType>
        <xsd:restriction base="dms:Text">
          <xsd:maxLength value="255"/>
        </xsd:restriction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b82d13f3-7ead-4941-a537-c14224643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7ee807b-b0af-46a5-a5a0-77d51f14c870">
      <Terms xmlns="http://schemas.microsoft.com/office/infopath/2007/PartnerControls"/>
    </lcf76f155ced4ddcb4097134ff3c332f>
    <TaxCatchAll xmlns="1ef7cc66-5c4c-4104-9de6-e50bed330b3a" xsi:nil="true"/>
    <District xmlns="67ee807b-b0af-46a5-a5a0-77d51f14c870" xsi:nil="true"/>
    <SortA_x002d_Z xmlns="67ee807b-b0af-46a5-a5a0-77d51f14c870" xsi:nil="true"/>
  </documentManagement>
</p:properties>
</file>

<file path=customXml/itemProps1.xml><?xml version="1.0" encoding="utf-8"?>
<ds:datastoreItem xmlns:ds="http://schemas.openxmlformats.org/officeDocument/2006/customXml" ds:itemID="{84C784EF-84C3-44BD-81C1-3B4AFDF366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45590E-1230-4014-996A-634292B2B6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EC1C3F-C891-4058-9E46-EBABFAE7F745}"/>
</file>

<file path=customXml/itemProps4.xml><?xml version="1.0" encoding="utf-8"?>
<ds:datastoreItem xmlns:ds="http://schemas.openxmlformats.org/officeDocument/2006/customXml" ds:itemID="{E79C5476-42E3-4ED3-B5F4-2B1E1E1EE07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7ee807b-b0af-46a5-a5a0-77d51f14c870"/>
    <ds:schemaRef ds:uri="1ef7cc66-5c4c-4104-9de6-e50bed330b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Petty cash request</Template>
  <TotalTime>6</TotalTime>
  <Pages>1</Pages>
  <Words>121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</dc:creator>
  <cp:lastModifiedBy>Stephen South</cp:lastModifiedBy>
  <cp:revision>3</cp:revision>
  <dcterms:created xsi:type="dcterms:W3CDTF">2022-10-12T07:53:00Z</dcterms:created>
  <dcterms:modified xsi:type="dcterms:W3CDTF">2022-10-12T07:57:00Z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TC010707841033</vt:lpwstr>
  </property>
  <property fmtid="{D5CDD505-2E9C-101B-9397-08002B2CF9AE}" pid="3" name="ContentTypeId">
    <vt:lpwstr>0x0101006226363694C4304CB3F5E7EC2CAFD3D9</vt:lpwstr>
  </property>
  <property fmtid="{D5CDD505-2E9C-101B-9397-08002B2CF9AE}" pid="4" name="Order">
    <vt:r8>3399000</vt:r8>
  </property>
</Properties>
</file>